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939"/>
        <w:tblW w:w="0" w:type="auto"/>
        <w:tblLook w:val="04A0" w:firstRow="1" w:lastRow="0" w:firstColumn="1" w:lastColumn="0" w:noHBand="0" w:noVBand="1"/>
      </w:tblPr>
      <w:tblGrid>
        <w:gridCol w:w="2520"/>
        <w:gridCol w:w="2506"/>
        <w:gridCol w:w="2508"/>
        <w:gridCol w:w="2507"/>
      </w:tblGrid>
      <w:tr w:rsidR="00542CB2" w14:paraId="5AAFE488" w14:textId="77777777" w:rsidTr="00542CB2">
        <w:tc>
          <w:tcPr>
            <w:tcW w:w="2520" w:type="dxa"/>
            <w:shd w:val="clear" w:color="auto" w:fill="BFBFBF" w:themeFill="background1" w:themeFillShade="BF"/>
          </w:tcPr>
          <w:p w14:paraId="2F671BDA" w14:textId="77777777" w:rsidR="00542CB2" w:rsidRDefault="00542CB2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</w:p>
        </w:tc>
        <w:tc>
          <w:tcPr>
            <w:tcW w:w="2506" w:type="dxa"/>
            <w:shd w:val="clear" w:color="auto" w:fill="BFBFBF" w:themeFill="background1" w:themeFillShade="BF"/>
          </w:tcPr>
          <w:p w14:paraId="21A452D6" w14:textId="76DA771F" w:rsidR="00542CB2" w:rsidRPr="008E0377" w:rsidRDefault="00542CB2" w:rsidP="008E0377">
            <w:pPr>
              <w:pStyle w:val="ListNumber"/>
              <w:numPr>
                <w:ilvl w:val="0"/>
                <w:numId w:val="0"/>
              </w:numPr>
              <w:spacing w:after="0"/>
              <w:jc w:val="center"/>
              <w:rPr>
                <w:b/>
                <w:bCs/>
                <w:color w:val="000000" w:themeColor="text1"/>
              </w:rPr>
            </w:pPr>
            <w:r w:rsidRPr="008E0377">
              <w:rPr>
                <w:b/>
                <w:bCs/>
                <w:color w:val="000000" w:themeColor="text1"/>
              </w:rPr>
              <w:t>MMO</w:t>
            </w:r>
          </w:p>
        </w:tc>
        <w:tc>
          <w:tcPr>
            <w:tcW w:w="2508" w:type="dxa"/>
            <w:shd w:val="clear" w:color="auto" w:fill="BFBFBF" w:themeFill="background1" w:themeFillShade="BF"/>
          </w:tcPr>
          <w:p w14:paraId="380AB103" w14:textId="23CDAD02" w:rsidR="00542CB2" w:rsidRPr="008E0377" w:rsidRDefault="00542CB2" w:rsidP="008E0377">
            <w:pPr>
              <w:pStyle w:val="ListNumber"/>
              <w:numPr>
                <w:ilvl w:val="0"/>
                <w:numId w:val="0"/>
              </w:numPr>
              <w:spacing w:after="0"/>
              <w:jc w:val="center"/>
              <w:rPr>
                <w:b/>
                <w:bCs/>
                <w:color w:val="000000" w:themeColor="text1"/>
              </w:rPr>
            </w:pPr>
            <w:r w:rsidRPr="008E0377">
              <w:rPr>
                <w:b/>
                <w:bCs/>
                <w:color w:val="000000" w:themeColor="text1"/>
              </w:rPr>
              <w:t>Anthem</w:t>
            </w:r>
          </w:p>
        </w:tc>
        <w:tc>
          <w:tcPr>
            <w:tcW w:w="2507" w:type="dxa"/>
            <w:shd w:val="clear" w:color="auto" w:fill="BFBFBF" w:themeFill="background1" w:themeFillShade="BF"/>
          </w:tcPr>
          <w:p w14:paraId="0D358EB1" w14:textId="481FDC44" w:rsidR="00542CB2" w:rsidRPr="008E0377" w:rsidRDefault="00542CB2" w:rsidP="008E0377">
            <w:pPr>
              <w:pStyle w:val="ListNumber"/>
              <w:numPr>
                <w:ilvl w:val="0"/>
                <w:numId w:val="0"/>
              </w:numPr>
              <w:spacing w:after="0"/>
              <w:jc w:val="center"/>
              <w:rPr>
                <w:b/>
                <w:bCs/>
                <w:color w:val="000000" w:themeColor="text1"/>
              </w:rPr>
            </w:pPr>
            <w:r w:rsidRPr="008E0377">
              <w:rPr>
                <w:b/>
                <w:bCs/>
                <w:color w:val="000000" w:themeColor="text1"/>
              </w:rPr>
              <w:t>Contigo</w:t>
            </w:r>
          </w:p>
        </w:tc>
      </w:tr>
      <w:tr w:rsidR="00542CB2" w14:paraId="059DD953" w14:textId="77777777" w:rsidTr="00542CB2">
        <w:tc>
          <w:tcPr>
            <w:tcW w:w="2520" w:type="dxa"/>
          </w:tcPr>
          <w:p w14:paraId="28DF1325" w14:textId="0758E63A" w:rsidR="00542CB2" w:rsidRDefault="00542CB2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Receiving Vaccine at Physician’s Office</w:t>
            </w:r>
            <w:r w:rsidR="00F73101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Convenience Clinic or Urgent Care Center</w:t>
            </w:r>
          </w:p>
        </w:tc>
        <w:tc>
          <w:tcPr>
            <w:tcW w:w="2506" w:type="dxa"/>
          </w:tcPr>
          <w:p w14:paraId="10EE2ED6" w14:textId="499A1F03" w:rsidR="00542CB2" w:rsidRDefault="00542CB2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 Medical Card</w:t>
            </w:r>
          </w:p>
        </w:tc>
        <w:tc>
          <w:tcPr>
            <w:tcW w:w="2508" w:type="dxa"/>
          </w:tcPr>
          <w:p w14:paraId="1C878AA8" w14:textId="4947E8B0" w:rsidR="00542CB2" w:rsidRDefault="00106663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 Medical Card</w:t>
            </w:r>
          </w:p>
        </w:tc>
        <w:tc>
          <w:tcPr>
            <w:tcW w:w="2507" w:type="dxa"/>
          </w:tcPr>
          <w:p w14:paraId="16DF0A61" w14:textId="4A72EDC1" w:rsidR="00542CB2" w:rsidRDefault="00542CB2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 Medical Card</w:t>
            </w:r>
          </w:p>
        </w:tc>
      </w:tr>
      <w:tr w:rsidR="00542CB2" w14:paraId="7AB0B73B" w14:textId="77777777" w:rsidTr="00542CB2">
        <w:tc>
          <w:tcPr>
            <w:tcW w:w="2520" w:type="dxa"/>
          </w:tcPr>
          <w:p w14:paraId="13A6ED78" w14:textId="47A3BB63" w:rsidR="00542CB2" w:rsidRDefault="00542CB2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Receiving Vaccine at Pharmacy</w:t>
            </w:r>
          </w:p>
        </w:tc>
        <w:tc>
          <w:tcPr>
            <w:tcW w:w="2506" w:type="dxa"/>
          </w:tcPr>
          <w:p w14:paraId="05F0BD6F" w14:textId="1CE676C0" w:rsidR="00542CB2" w:rsidRDefault="00542CB2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Present </w:t>
            </w:r>
            <w:r w:rsidR="008E0377">
              <w:rPr>
                <w:color w:val="000000" w:themeColor="text1"/>
              </w:rPr>
              <w:t>Prescription C</w:t>
            </w:r>
            <w:r>
              <w:rPr>
                <w:color w:val="000000" w:themeColor="text1"/>
              </w:rPr>
              <w:t>ard</w:t>
            </w:r>
          </w:p>
        </w:tc>
        <w:tc>
          <w:tcPr>
            <w:tcW w:w="2508" w:type="dxa"/>
          </w:tcPr>
          <w:p w14:paraId="7F9FFE92" w14:textId="3ED7D33C" w:rsidR="00542CB2" w:rsidRDefault="008E0377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 Prescription Card</w:t>
            </w:r>
          </w:p>
        </w:tc>
        <w:tc>
          <w:tcPr>
            <w:tcW w:w="2507" w:type="dxa"/>
          </w:tcPr>
          <w:p w14:paraId="37F63089" w14:textId="79591DEA" w:rsidR="00542CB2" w:rsidRDefault="008E0377" w:rsidP="00542CB2">
            <w:pPr>
              <w:pStyle w:val="ListNumber"/>
              <w:numPr>
                <w:ilvl w:val="0"/>
                <w:numId w:val="0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Present Prescription Card</w:t>
            </w:r>
          </w:p>
        </w:tc>
      </w:tr>
    </w:tbl>
    <w:p w14:paraId="65349AF2" w14:textId="77777777" w:rsidR="00640213" w:rsidRDefault="00640213" w:rsidP="00640213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color w:val="000000" w:themeColor="text1"/>
        </w:rPr>
      </w:pPr>
    </w:p>
    <w:p w14:paraId="79764376" w14:textId="21A10EB4" w:rsidR="00640213" w:rsidRPr="0071339D" w:rsidRDefault="002919C7" w:rsidP="0071339D">
      <w:pPr>
        <w:pStyle w:val="ListNumber"/>
        <w:numPr>
          <w:ilvl w:val="0"/>
          <w:numId w:val="0"/>
        </w:numPr>
        <w:spacing w:after="0" w:line="240" w:lineRule="auto"/>
        <w:ind w:left="173" w:hanging="173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DIRECTIONS FOR WHEN RECEIVING NEW COVID VACCINE</w:t>
      </w:r>
      <w:r>
        <w:rPr>
          <w:b/>
          <w:bCs/>
          <w:color w:val="000000" w:themeColor="text1"/>
        </w:rPr>
        <w:tab/>
      </w:r>
    </w:p>
    <w:p w14:paraId="2D109742" w14:textId="77777777" w:rsidR="00640213" w:rsidRDefault="00640213" w:rsidP="00640213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color w:val="000000" w:themeColor="text1"/>
        </w:rPr>
      </w:pPr>
    </w:p>
    <w:p w14:paraId="25C8D63F" w14:textId="4BCD894D" w:rsidR="006D4FF2" w:rsidRDefault="006D4FF2" w:rsidP="00962269">
      <w:pPr>
        <w:pStyle w:val="ListNumber"/>
        <w:numPr>
          <w:ilvl w:val="0"/>
          <w:numId w:val="0"/>
        </w:numPr>
        <w:spacing w:after="0" w:line="240" w:lineRule="auto"/>
        <w:rPr>
          <w:sz w:val="20"/>
          <w:szCs w:val="20"/>
        </w:rPr>
      </w:pPr>
      <w:r>
        <w:rPr>
          <w:highlight w:val="yellow"/>
        </w:rPr>
        <w:t xml:space="preserve"> </w:t>
      </w:r>
    </w:p>
    <w:p w14:paraId="5A8B274F" w14:textId="77777777" w:rsidR="00140439" w:rsidRDefault="00140439" w:rsidP="00542CB2">
      <w:pPr>
        <w:spacing w:before="0" w:after="0" w:line="240" w:lineRule="auto"/>
      </w:pPr>
    </w:p>
    <w:p w14:paraId="60177D22" w14:textId="3D074266" w:rsidR="003B54F8" w:rsidRDefault="008E0377" w:rsidP="00542CB2">
      <w:pPr>
        <w:spacing w:before="0" w:after="0" w:line="240" w:lineRule="auto"/>
      </w:pPr>
      <w:r w:rsidRPr="00F73101">
        <w:t xml:space="preserve">For those that received the vaccine </w:t>
      </w:r>
      <w:r w:rsidRPr="0023705F">
        <w:rPr>
          <w:b/>
          <w:bCs/>
          <w:u w:val="single"/>
        </w:rPr>
        <w:t>and</w:t>
      </w:r>
      <w:r w:rsidRPr="00F73101">
        <w:t xml:space="preserve"> paid out of pocket, you will need to submit a paper claim </w:t>
      </w:r>
      <w:r w:rsidR="00F73101" w:rsidRPr="00F73101">
        <w:t>to either your medical carrier or</w:t>
      </w:r>
      <w:r w:rsidR="0071339D">
        <w:t xml:space="preserve"> </w:t>
      </w:r>
      <w:r w:rsidR="00F73101" w:rsidRPr="00F73101">
        <w:t xml:space="preserve">CVS, depending on where you received the vaccine. Please reference the above chart </w:t>
      </w:r>
      <w:r w:rsidR="00F73101">
        <w:t>to determine where your paper claim should be sent.</w:t>
      </w:r>
    </w:p>
    <w:p w14:paraId="08FD2BCD" w14:textId="77777777" w:rsidR="0071339D" w:rsidRDefault="0071339D" w:rsidP="00542CB2">
      <w:pPr>
        <w:spacing w:before="0" w:after="0" w:line="240" w:lineRule="auto"/>
      </w:pPr>
    </w:p>
    <w:p w14:paraId="79FCCB53" w14:textId="63DA9D86" w:rsidR="0071339D" w:rsidRDefault="0071339D" w:rsidP="00542CB2">
      <w:pPr>
        <w:spacing w:before="0" w:after="0" w:line="240" w:lineRule="auto"/>
      </w:pPr>
      <w:r>
        <w:t xml:space="preserve">For directions on how to submit a paper claim, either call customer service or visit the website of </w:t>
      </w:r>
      <w:r w:rsidR="00140439">
        <w:t xml:space="preserve">CVS or your medical carrier. </w:t>
      </w:r>
    </w:p>
    <w:p w14:paraId="5543086B" w14:textId="77777777" w:rsidR="00AA5BFB" w:rsidRDefault="00AA5BFB" w:rsidP="00542CB2">
      <w:pPr>
        <w:spacing w:before="0" w:after="0" w:line="240" w:lineRule="auto"/>
      </w:pPr>
    </w:p>
    <w:p w14:paraId="244E3EB5" w14:textId="478C139B" w:rsidR="00AA5BFB" w:rsidRDefault="00AA5BFB" w:rsidP="00542CB2">
      <w:pPr>
        <w:spacing w:before="0" w:after="0" w:line="240" w:lineRule="auto"/>
        <w:rPr>
          <w:color w:val="418AB3" w:themeColor="accent1"/>
        </w:rPr>
      </w:pPr>
      <w:r>
        <w:t xml:space="preserve">Medical Mutual: </w:t>
      </w:r>
      <w:hyperlink r:id="rId12" w:history="1">
        <w:r w:rsidRPr="00AA5BFB">
          <w:rPr>
            <w:rStyle w:val="Hyperlink"/>
            <w:rFonts w:asciiTheme="minorHAnsi" w:hAnsiTheme="minorHAnsi"/>
            <w:color w:val="418AB3" w:themeColor="accent1"/>
          </w:rPr>
          <w:t>https://www.medmutual.com/Members/Member-Forms.aspx</w:t>
        </w:r>
      </w:hyperlink>
      <w:r w:rsidRPr="00AA5BFB">
        <w:rPr>
          <w:color w:val="418AB3" w:themeColor="accent1"/>
        </w:rPr>
        <w:t xml:space="preserve"> </w:t>
      </w:r>
    </w:p>
    <w:p w14:paraId="4AB61464" w14:textId="53EE26EB" w:rsidR="00AA5BFB" w:rsidRPr="00AA5BFB" w:rsidRDefault="00AA5BFB" w:rsidP="00542CB2">
      <w:pPr>
        <w:spacing w:before="0" w:after="0" w:line="240" w:lineRule="auto"/>
      </w:pPr>
      <w:r w:rsidRPr="00AA5BFB">
        <w:t xml:space="preserve">Anthem: </w:t>
      </w:r>
      <w:hyperlink r:id="rId13" w:history="1">
        <w:r w:rsidRPr="00AA5BFB">
          <w:rPr>
            <w:rStyle w:val="Hyperlink"/>
            <w:rFonts w:asciiTheme="minorHAnsi" w:hAnsiTheme="minorHAnsi"/>
            <w:color w:val="418AB3" w:themeColor="accent1"/>
          </w:rPr>
          <w:t>https://www.anthem.com/forms/?cnslocale=en_US_oh</w:t>
        </w:r>
      </w:hyperlink>
      <w:r w:rsidRPr="00AA5BFB">
        <w:rPr>
          <w:color w:val="418AB3" w:themeColor="accent1"/>
        </w:rPr>
        <w:t xml:space="preserve"> </w:t>
      </w:r>
    </w:p>
    <w:p w14:paraId="0B6AD9C7" w14:textId="2A23FE2B" w:rsidR="00AA5BFB" w:rsidRPr="00AA5BFB" w:rsidRDefault="00AA5BFB" w:rsidP="00542CB2">
      <w:pPr>
        <w:spacing w:before="0" w:after="0" w:line="240" w:lineRule="auto"/>
      </w:pPr>
      <w:r w:rsidRPr="00AA5BFB">
        <w:t>Contigo:</w:t>
      </w:r>
      <w:r>
        <w:t xml:space="preserve"> </w:t>
      </w:r>
      <w:hyperlink r:id="rId14" w:history="1">
        <w:r w:rsidRPr="00AA5BFB">
          <w:rPr>
            <w:rStyle w:val="Hyperlink"/>
            <w:rFonts w:asciiTheme="minorHAnsi" w:hAnsiTheme="minorHAnsi"/>
            <w:color w:val="418AB3" w:themeColor="accent1"/>
          </w:rPr>
          <w:t>https://contigohealth.com/</w:t>
        </w:r>
      </w:hyperlink>
      <w:r w:rsidRPr="00AA5BFB">
        <w:rPr>
          <w:color w:val="418AB3" w:themeColor="accent1"/>
        </w:rPr>
        <w:t xml:space="preserve"> </w:t>
      </w:r>
    </w:p>
    <w:p w14:paraId="25CF8967" w14:textId="174E5326" w:rsidR="00AA5BFB" w:rsidRPr="00AA5BFB" w:rsidRDefault="00AA5BFB" w:rsidP="00542CB2">
      <w:pPr>
        <w:spacing w:before="0" w:after="0" w:line="240" w:lineRule="auto"/>
      </w:pPr>
      <w:r w:rsidRPr="00AA5BFB">
        <w:t xml:space="preserve">CVS: </w:t>
      </w:r>
      <w:hyperlink r:id="rId15" w:history="1">
        <w:r w:rsidR="00CE57A2" w:rsidRPr="00CE57A2">
          <w:rPr>
            <w:rStyle w:val="Hyperlink"/>
            <w:rFonts w:asciiTheme="minorHAnsi" w:hAnsiTheme="minorHAnsi"/>
            <w:color w:val="418AB3" w:themeColor="accent1"/>
          </w:rPr>
          <w:t>https://www.caremark.com/portal/asset/paperclaim_std_eng.pdf</w:t>
        </w:r>
      </w:hyperlink>
      <w:r w:rsidR="00CE57A2" w:rsidRPr="00CE57A2">
        <w:rPr>
          <w:color w:val="418AB3" w:themeColor="accent1"/>
        </w:rPr>
        <w:t xml:space="preserve"> </w:t>
      </w:r>
    </w:p>
    <w:p w14:paraId="26C74F92" w14:textId="77777777" w:rsidR="00AA5BFB" w:rsidRPr="00F73101" w:rsidRDefault="00AA5BFB" w:rsidP="00542CB2">
      <w:pPr>
        <w:spacing w:before="0" w:after="0" w:line="240" w:lineRule="auto"/>
      </w:pPr>
    </w:p>
    <w:sectPr w:rsidR="00AA5BFB" w:rsidRPr="00F73101" w:rsidSect="00EB715F">
      <w:headerReference w:type="default" r:id="rId16"/>
      <w:footerReference w:type="default" r:id="rId17"/>
      <w:pgSz w:w="12240" w:h="15840" w:code="1"/>
      <w:pgMar w:top="3600" w:right="1008" w:bottom="720" w:left="1008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A5D06" w14:textId="77777777" w:rsidR="00CC0CDC" w:rsidRDefault="00CC0CDC" w:rsidP="001E7D29">
      <w:pPr>
        <w:spacing w:after="0" w:line="240" w:lineRule="auto"/>
      </w:pPr>
      <w:r>
        <w:separator/>
      </w:r>
    </w:p>
  </w:endnote>
  <w:endnote w:type="continuationSeparator" w:id="0">
    <w:p w14:paraId="1369F723" w14:textId="77777777" w:rsidR="00CC0CDC" w:rsidRDefault="00CC0CD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6362" w14:textId="2E3B100F" w:rsidR="003E0D94" w:rsidRDefault="003E0D94">
    <w:pPr>
      <w:pStyle w:val="Footer"/>
    </w:pPr>
    <w:r>
      <w:rPr>
        <w:noProof/>
      </w:rPr>
      <w:drawing>
        <wp:inline distT="0" distB="0" distL="0" distR="0" wp14:anchorId="2AE3ED7C" wp14:editId="1AE2E17A">
          <wp:extent cx="1205230" cy="403977"/>
          <wp:effectExtent l="0" t="0" r="0" b="0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933" cy="409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8E9AA" w14:textId="77777777" w:rsidR="00CC0CDC" w:rsidRDefault="00CC0CDC" w:rsidP="001E7D29">
      <w:pPr>
        <w:spacing w:after="0" w:line="240" w:lineRule="auto"/>
      </w:pPr>
      <w:r>
        <w:separator/>
      </w:r>
    </w:p>
  </w:footnote>
  <w:footnote w:type="continuationSeparator" w:id="0">
    <w:p w14:paraId="6F4F6B5F" w14:textId="77777777" w:rsidR="00CC0CDC" w:rsidRDefault="00CC0CD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ABC2B" w14:textId="06D401D9" w:rsidR="00066754" w:rsidRDefault="00312D7D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E578EDE" wp14:editId="426F168E">
          <wp:simplePos x="0" y="0"/>
          <wp:positionH relativeFrom="margin">
            <wp:posOffset>95250</wp:posOffset>
          </wp:positionH>
          <wp:positionV relativeFrom="paragraph">
            <wp:posOffset>-287020</wp:posOffset>
          </wp:positionV>
          <wp:extent cx="1762125" cy="1319530"/>
          <wp:effectExtent l="0" t="0" r="9525" b="0"/>
          <wp:wrapTight wrapText="bothSides">
            <wp:wrapPolygon edited="0">
              <wp:start x="0" y="0"/>
              <wp:lineTo x="0" y="21205"/>
              <wp:lineTo x="21483" y="21205"/>
              <wp:lineTo x="21483" y="0"/>
              <wp:lineTo x="0" y="0"/>
            </wp:wrapPolygon>
          </wp:wrapTight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D817FFC" wp14:editId="5C17B020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du="http://schemas.microsoft.com/office/word/2023/wordml/word16du">
          <w:pict>
            <v:group w14:anchorId="7DBF9AC1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a6b72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418ab3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fill opacity="13107f" color2="#a6b72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6b72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43BE10D4" w14:textId="1DD9223D" w:rsidR="00962269" w:rsidRPr="00640F0A" w:rsidRDefault="00457A22" w:rsidP="00962269">
    <w:pPr>
      <w:pStyle w:val="Header"/>
      <w:rPr>
        <w:sz w:val="16"/>
        <w:szCs w:val="16"/>
      </w:rPr>
    </w:pPr>
    <w:r>
      <w:tab/>
    </w:r>
    <w:r>
      <w:tab/>
    </w:r>
  </w:p>
  <w:p w14:paraId="31783870" w14:textId="06DD8EDA" w:rsidR="00DE2D41" w:rsidRPr="00640F0A" w:rsidRDefault="00DE2D41" w:rsidP="002A5D3D">
    <w:pPr>
      <w:pStyle w:val="Header"/>
      <w:ind w:left="3600" w:firstLine="72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1CA9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765C91"/>
    <w:multiLevelType w:val="hybridMultilevel"/>
    <w:tmpl w:val="D3504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E4C97"/>
    <w:multiLevelType w:val="hybridMultilevel"/>
    <w:tmpl w:val="EA74E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BB204E"/>
    <w:multiLevelType w:val="hybridMultilevel"/>
    <w:tmpl w:val="A7248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46F5A"/>
    <w:multiLevelType w:val="hybridMultilevel"/>
    <w:tmpl w:val="486E2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D6828"/>
    <w:multiLevelType w:val="hybridMultilevel"/>
    <w:tmpl w:val="390A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300CC"/>
    <w:multiLevelType w:val="hybridMultilevel"/>
    <w:tmpl w:val="674E9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155CEB"/>
    <w:multiLevelType w:val="hybridMultilevel"/>
    <w:tmpl w:val="EDDA4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42E222B0"/>
    <w:multiLevelType w:val="hybridMultilevel"/>
    <w:tmpl w:val="EC82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85C1384"/>
    <w:multiLevelType w:val="hybridMultilevel"/>
    <w:tmpl w:val="DC1CC6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1571E9"/>
    <w:multiLevelType w:val="hybridMultilevel"/>
    <w:tmpl w:val="3E247F38"/>
    <w:lvl w:ilvl="0" w:tplc="ECD40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03FF4"/>
    <w:multiLevelType w:val="hybridMultilevel"/>
    <w:tmpl w:val="8B3A97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0675D1"/>
    <w:multiLevelType w:val="hybridMultilevel"/>
    <w:tmpl w:val="3640C718"/>
    <w:lvl w:ilvl="0" w:tplc="9FB8D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6E2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2CE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404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2033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2F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DC0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0B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481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019164696">
    <w:abstractNumId w:val="8"/>
  </w:num>
  <w:num w:numId="2" w16cid:durableId="414475435">
    <w:abstractNumId w:val="6"/>
  </w:num>
  <w:num w:numId="3" w16cid:durableId="2063555054">
    <w:abstractNumId w:val="5"/>
  </w:num>
  <w:num w:numId="4" w16cid:durableId="366105849">
    <w:abstractNumId w:val="4"/>
  </w:num>
  <w:num w:numId="5" w16cid:durableId="867110928">
    <w:abstractNumId w:val="3"/>
  </w:num>
  <w:num w:numId="6" w16cid:durableId="670260135">
    <w:abstractNumId w:val="2"/>
  </w:num>
  <w:num w:numId="7" w16cid:durableId="1127240007">
    <w:abstractNumId w:val="1"/>
  </w:num>
  <w:num w:numId="8" w16cid:durableId="334497049">
    <w:abstractNumId w:val="0"/>
  </w:num>
  <w:num w:numId="9" w16cid:durableId="1698039122">
    <w:abstractNumId w:val="17"/>
  </w:num>
  <w:num w:numId="10" w16cid:durableId="1093235577">
    <w:abstractNumId w:val="15"/>
  </w:num>
  <w:num w:numId="11" w16cid:durableId="2103213047">
    <w:abstractNumId w:val="19"/>
  </w:num>
  <w:num w:numId="12" w16cid:durableId="1205217110">
    <w:abstractNumId w:val="24"/>
  </w:num>
  <w:num w:numId="13" w16cid:durableId="988361718">
    <w:abstractNumId w:val="11"/>
  </w:num>
  <w:num w:numId="14" w16cid:durableId="1526097082">
    <w:abstractNumId w:val="13"/>
  </w:num>
  <w:num w:numId="15" w16cid:durableId="916984759">
    <w:abstractNumId w:val="21"/>
  </w:num>
  <w:num w:numId="16" w16cid:durableId="1627810464">
    <w:abstractNumId w:val="9"/>
  </w:num>
  <w:num w:numId="17" w16cid:durableId="1488790187">
    <w:abstractNumId w:val="16"/>
  </w:num>
  <w:num w:numId="18" w16cid:durableId="1415473628">
    <w:abstractNumId w:val="7"/>
  </w:num>
  <w:num w:numId="19" w16cid:durableId="864488867">
    <w:abstractNumId w:val="18"/>
  </w:num>
  <w:num w:numId="20" w16cid:durableId="152642633">
    <w:abstractNumId w:val="18"/>
  </w:num>
  <w:num w:numId="21" w16cid:durableId="1698772495">
    <w:abstractNumId w:val="13"/>
  </w:num>
  <w:num w:numId="22" w16cid:durableId="1303341387">
    <w:abstractNumId w:val="21"/>
  </w:num>
  <w:num w:numId="23" w16cid:durableId="1051208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4400793">
    <w:abstractNumId w:val="18"/>
  </w:num>
  <w:num w:numId="25" w16cid:durableId="1263102500">
    <w:abstractNumId w:val="7"/>
  </w:num>
  <w:num w:numId="26" w16cid:durableId="652292816">
    <w:abstractNumId w:val="7"/>
  </w:num>
  <w:num w:numId="27" w16cid:durableId="1578204105">
    <w:abstractNumId w:val="7"/>
  </w:num>
  <w:num w:numId="28" w16cid:durableId="1607999172">
    <w:abstractNumId w:val="7"/>
  </w:num>
  <w:num w:numId="29" w16cid:durableId="1026754376">
    <w:abstractNumId w:val="20"/>
  </w:num>
  <w:num w:numId="30" w16cid:durableId="2065909327">
    <w:abstractNumId w:val="18"/>
  </w:num>
  <w:num w:numId="31" w16cid:durableId="888879500">
    <w:abstractNumId w:val="13"/>
  </w:num>
  <w:num w:numId="32" w16cid:durableId="1259487857">
    <w:abstractNumId w:val="21"/>
  </w:num>
  <w:num w:numId="33" w16cid:durableId="649528251">
    <w:abstractNumId w:val="9"/>
  </w:num>
  <w:num w:numId="34" w16cid:durableId="1702896321">
    <w:abstractNumId w:val="10"/>
  </w:num>
  <w:num w:numId="35" w16cid:durableId="1885869874">
    <w:abstractNumId w:val="14"/>
  </w:num>
  <w:num w:numId="36" w16cid:durableId="1525823888">
    <w:abstractNumId w:val="21"/>
  </w:num>
  <w:num w:numId="37" w16cid:durableId="784231551">
    <w:abstractNumId w:val="21"/>
  </w:num>
  <w:num w:numId="38" w16cid:durableId="1168131874">
    <w:abstractNumId w:val="14"/>
  </w:num>
  <w:num w:numId="39" w16cid:durableId="1441416211">
    <w:abstractNumId w:val="7"/>
  </w:num>
  <w:num w:numId="40" w16cid:durableId="1235894965">
    <w:abstractNumId w:val="14"/>
  </w:num>
  <w:num w:numId="41" w16cid:durableId="1878009980">
    <w:abstractNumId w:val="22"/>
  </w:num>
  <w:num w:numId="42" w16cid:durableId="632172019">
    <w:abstractNumId w:val="18"/>
  </w:num>
  <w:num w:numId="43" w16cid:durableId="2054427025">
    <w:abstractNumId w:val="13"/>
  </w:num>
  <w:num w:numId="44" w16cid:durableId="2093891134">
    <w:abstractNumId w:val="12"/>
  </w:num>
  <w:num w:numId="45" w16cid:durableId="2013145522">
    <w:abstractNumId w:val="9"/>
  </w:num>
  <w:num w:numId="46" w16cid:durableId="117845110">
    <w:abstractNumId w:val="23"/>
  </w:num>
  <w:num w:numId="47" w16cid:durableId="961227989">
    <w:abstractNumId w:val="7"/>
  </w:num>
  <w:num w:numId="48" w16cid:durableId="516161665">
    <w:abstractNumId w:val="7"/>
  </w:num>
  <w:num w:numId="49" w16cid:durableId="557059979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7D"/>
    <w:rsid w:val="0000418E"/>
    <w:rsid w:val="00006B67"/>
    <w:rsid w:val="00011E00"/>
    <w:rsid w:val="00015440"/>
    <w:rsid w:val="00016839"/>
    <w:rsid w:val="0001688C"/>
    <w:rsid w:val="00027F16"/>
    <w:rsid w:val="0003726D"/>
    <w:rsid w:val="000421AC"/>
    <w:rsid w:val="00042FB3"/>
    <w:rsid w:val="00045342"/>
    <w:rsid w:val="000539C4"/>
    <w:rsid w:val="00055973"/>
    <w:rsid w:val="00057671"/>
    <w:rsid w:val="00066754"/>
    <w:rsid w:val="00072B4A"/>
    <w:rsid w:val="00074233"/>
    <w:rsid w:val="00084752"/>
    <w:rsid w:val="00086540"/>
    <w:rsid w:val="00095045"/>
    <w:rsid w:val="000A324B"/>
    <w:rsid w:val="000B62E2"/>
    <w:rsid w:val="000C199F"/>
    <w:rsid w:val="000C1A7C"/>
    <w:rsid w:val="000D3207"/>
    <w:rsid w:val="000D445D"/>
    <w:rsid w:val="000D479D"/>
    <w:rsid w:val="000D729C"/>
    <w:rsid w:val="000E4662"/>
    <w:rsid w:val="000F4987"/>
    <w:rsid w:val="000F65EC"/>
    <w:rsid w:val="000F7CE2"/>
    <w:rsid w:val="00101ECA"/>
    <w:rsid w:val="00103670"/>
    <w:rsid w:val="00106663"/>
    <w:rsid w:val="00113FF6"/>
    <w:rsid w:val="0011573E"/>
    <w:rsid w:val="0011744D"/>
    <w:rsid w:val="0012634B"/>
    <w:rsid w:val="001269DE"/>
    <w:rsid w:val="0012780D"/>
    <w:rsid w:val="00140439"/>
    <w:rsid w:val="00140DAE"/>
    <w:rsid w:val="00146DA8"/>
    <w:rsid w:val="0015180F"/>
    <w:rsid w:val="0015211F"/>
    <w:rsid w:val="00164D6E"/>
    <w:rsid w:val="00173A93"/>
    <w:rsid w:val="001746FC"/>
    <w:rsid w:val="001747DD"/>
    <w:rsid w:val="00184D56"/>
    <w:rsid w:val="001869E9"/>
    <w:rsid w:val="00187B36"/>
    <w:rsid w:val="00193653"/>
    <w:rsid w:val="001C2DFF"/>
    <w:rsid w:val="001C329C"/>
    <w:rsid w:val="001C4F91"/>
    <w:rsid w:val="001C70E8"/>
    <w:rsid w:val="001D15D7"/>
    <w:rsid w:val="001D7658"/>
    <w:rsid w:val="001D7CB7"/>
    <w:rsid w:val="001E03C9"/>
    <w:rsid w:val="001E286F"/>
    <w:rsid w:val="001E6CA6"/>
    <w:rsid w:val="001E7D29"/>
    <w:rsid w:val="001F6AAA"/>
    <w:rsid w:val="001F797D"/>
    <w:rsid w:val="00201441"/>
    <w:rsid w:val="0021001A"/>
    <w:rsid w:val="00210257"/>
    <w:rsid w:val="002257C6"/>
    <w:rsid w:val="00227312"/>
    <w:rsid w:val="00231932"/>
    <w:rsid w:val="00234A9A"/>
    <w:rsid w:val="002364ED"/>
    <w:rsid w:val="0023705F"/>
    <w:rsid w:val="00237076"/>
    <w:rsid w:val="002404F5"/>
    <w:rsid w:val="002426CA"/>
    <w:rsid w:val="00246017"/>
    <w:rsid w:val="002552AD"/>
    <w:rsid w:val="00270D66"/>
    <w:rsid w:val="0027332F"/>
    <w:rsid w:val="00275260"/>
    <w:rsid w:val="00276FA1"/>
    <w:rsid w:val="00281810"/>
    <w:rsid w:val="00285B87"/>
    <w:rsid w:val="00286B79"/>
    <w:rsid w:val="0029158F"/>
    <w:rsid w:val="002919C7"/>
    <w:rsid w:val="00291B4A"/>
    <w:rsid w:val="00292383"/>
    <w:rsid w:val="002A5D3D"/>
    <w:rsid w:val="002B12F7"/>
    <w:rsid w:val="002C3D7E"/>
    <w:rsid w:val="002D2647"/>
    <w:rsid w:val="002D314D"/>
    <w:rsid w:val="002E4F42"/>
    <w:rsid w:val="00305023"/>
    <w:rsid w:val="00311650"/>
    <w:rsid w:val="00312D7D"/>
    <w:rsid w:val="0032131A"/>
    <w:rsid w:val="00327746"/>
    <w:rsid w:val="003310BF"/>
    <w:rsid w:val="00333DF8"/>
    <w:rsid w:val="0033713B"/>
    <w:rsid w:val="00337419"/>
    <w:rsid w:val="003448DB"/>
    <w:rsid w:val="00352B99"/>
    <w:rsid w:val="00354C22"/>
    <w:rsid w:val="00355594"/>
    <w:rsid w:val="003560D3"/>
    <w:rsid w:val="003568DD"/>
    <w:rsid w:val="00357641"/>
    <w:rsid w:val="00360B6E"/>
    <w:rsid w:val="00361DEE"/>
    <w:rsid w:val="00373BDF"/>
    <w:rsid w:val="00380136"/>
    <w:rsid w:val="00386E38"/>
    <w:rsid w:val="00390822"/>
    <w:rsid w:val="00394EF4"/>
    <w:rsid w:val="003A145A"/>
    <w:rsid w:val="003A4731"/>
    <w:rsid w:val="003B027F"/>
    <w:rsid w:val="003B54F8"/>
    <w:rsid w:val="003C6547"/>
    <w:rsid w:val="003D6595"/>
    <w:rsid w:val="003D7F09"/>
    <w:rsid w:val="003E0D94"/>
    <w:rsid w:val="003E2886"/>
    <w:rsid w:val="003E5EB5"/>
    <w:rsid w:val="003F02EF"/>
    <w:rsid w:val="003F045F"/>
    <w:rsid w:val="003F225C"/>
    <w:rsid w:val="003F64DE"/>
    <w:rsid w:val="00405603"/>
    <w:rsid w:val="00410612"/>
    <w:rsid w:val="00411F8B"/>
    <w:rsid w:val="004203B0"/>
    <w:rsid w:val="004230D9"/>
    <w:rsid w:val="004272DA"/>
    <w:rsid w:val="0043375C"/>
    <w:rsid w:val="004359F7"/>
    <w:rsid w:val="00442F0D"/>
    <w:rsid w:val="00442FE6"/>
    <w:rsid w:val="00450670"/>
    <w:rsid w:val="00457A22"/>
    <w:rsid w:val="004618C2"/>
    <w:rsid w:val="004638EA"/>
    <w:rsid w:val="00464E2E"/>
    <w:rsid w:val="004724BD"/>
    <w:rsid w:val="00477352"/>
    <w:rsid w:val="0048124E"/>
    <w:rsid w:val="00491C23"/>
    <w:rsid w:val="00496E9F"/>
    <w:rsid w:val="004B285C"/>
    <w:rsid w:val="004B5C09"/>
    <w:rsid w:val="004B7270"/>
    <w:rsid w:val="004C05F2"/>
    <w:rsid w:val="004C564A"/>
    <w:rsid w:val="004E227E"/>
    <w:rsid w:val="00500DD1"/>
    <w:rsid w:val="0050613B"/>
    <w:rsid w:val="005136D5"/>
    <w:rsid w:val="00521AE3"/>
    <w:rsid w:val="00526339"/>
    <w:rsid w:val="005350AA"/>
    <w:rsid w:val="005353F0"/>
    <w:rsid w:val="00535B54"/>
    <w:rsid w:val="00542CB2"/>
    <w:rsid w:val="00554276"/>
    <w:rsid w:val="00564D17"/>
    <w:rsid w:val="00567050"/>
    <w:rsid w:val="00570173"/>
    <w:rsid w:val="00573C09"/>
    <w:rsid w:val="00581F8A"/>
    <w:rsid w:val="0058781D"/>
    <w:rsid w:val="005B7762"/>
    <w:rsid w:val="005C05C0"/>
    <w:rsid w:val="005C3D52"/>
    <w:rsid w:val="005D3902"/>
    <w:rsid w:val="005E018F"/>
    <w:rsid w:val="005E0ED9"/>
    <w:rsid w:val="005E0FD4"/>
    <w:rsid w:val="005F5497"/>
    <w:rsid w:val="00616B41"/>
    <w:rsid w:val="00620AE8"/>
    <w:rsid w:val="00625EE8"/>
    <w:rsid w:val="006274B2"/>
    <w:rsid w:val="00627773"/>
    <w:rsid w:val="00632D9E"/>
    <w:rsid w:val="00640213"/>
    <w:rsid w:val="00640F0A"/>
    <w:rsid w:val="00645A85"/>
    <w:rsid w:val="0064628C"/>
    <w:rsid w:val="0065214E"/>
    <w:rsid w:val="00655EE2"/>
    <w:rsid w:val="00663448"/>
    <w:rsid w:val="006771EF"/>
    <w:rsid w:val="00680296"/>
    <w:rsid w:val="006853BC"/>
    <w:rsid w:val="00686E45"/>
    <w:rsid w:val="00687389"/>
    <w:rsid w:val="006912FE"/>
    <w:rsid w:val="006928C1"/>
    <w:rsid w:val="006966F9"/>
    <w:rsid w:val="006A2CD9"/>
    <w:rsid w:val="006B7728"/>
    <w:rsid w:val="006D118D"/>
    <w:rsid w:val="006D350E"/>
    <w:rsid w:val="006D4370"/>
    <w:rsid w:val="006D4FF2"/>
    <w:rsid w:val="006D5463"/>
    <w:rsid w:val="006E015E"/>
    <w:rsid w:val="006E3888"/>
    <w:rsid w:val="006E570B"/>
    <w:rsid w:val="006E5CC1"/>
    <w:rsid w:val="006F03D4"/>
    <w:rsid w:val="006F0AD8"/>
    <w:rsid w:val="00700B1F"/>
    <w:rsid w:val="00710DD6"/>
    <w:rsid w:val="0071339D"/>
    <w:rsid w:val="007153FC"/>
    <w:rsid w:val="007257E9"/>
    <w:rsid w:val="00732723"/>
    <w:rsid w:val="00732EFD"/>
    <w:rsid w:val="007352A9"/>
    <w:rsid w:val="00736434"/>
    <w:rsid w:val="00740105"/>
    <w:rsid w:val="0074197F"/>
    <w:rsid w:val="00743125"/>
    <w:rsid w:val="00744B1E"/>
    <w:rsid w:val="0075282E"/>
    <w:rsid w:val="0075631E"/>
    <w:rsid w:val="00756D9C"/>
    <w:rsid w:val="007619BD"/>
    <w:rsid w:val="00771C24"/>
    <w:rsid w:val="00776FC7"/>
    <w:rsid w:val="00781863"/>
    <w:rsid w:val="00792701"/>
    <w:rsid w:val="00793CCE"/>
    <w:rsid w:val="007957A1"/>
    <w:rsid w:val="00796014"/>
    <w:rsid w:val="007B2549"/>
    <w:rsid w:val="007B25E5"/>
    <w:rsid w:val="007B2ABE"/>
    <w:rsid w:val="007B34D6"/>
    <w:rsid w:val="007B5BB2"/>
    <w:rsid w:val="007D057C"/>
    <w:rsid w:val="007D5836"/>
    <w:rsid w:val="007D6D8C"/>
    <w:rsid w:val="007F11DD"/>
    <w:rsid w:val="007F1E7F"/>
    <w:rsid w:val="007F34A4"/>
    <w:rsid w:val="00802023"/>
    <w:rsid w:val="00806E97"/>
    <w:rsid w:val="00807DB2"/>
    <w:rsid w:val="0081077D"/>
    <w:rsid w:val="00812880"/>
    <w:rsid w:val="00815563"/>
    <w:rsid w:val="008240DA"/>
    <w:rsid w:val="008245F9"/>
    <w:rsid w:val="00825B23"/>
    <w:rsid w:val="008429E5"/>
    <w:rsid w:val="008549B1"/>
    <w:rsid w:val="00862E84"/>
    <w:rsid w:val="00863BD4"/>
    <w:rsid w:val="00863E6E"/>
    <w:rsid w:val="00867EA4"/>
    <w:rsid w:val="00871F6C"/>
    <w:rsid w:val="00880C14"/>
    <w:rsid w:val="008868BD"/>
    <w:rsid w:val="0089518C"/>
    <w:rsid w:val="00897D88"/>
    <w:rsid w:val="00897F75"/>
    <w:rsid w:val="008A0319"/>
    <w:rsid w:val="008A06F3"/>
    <w:rsid w:val="008B0A24"/>
    <w:rsid w:val="008B77D5"/>
    <w:rsid w:val="008C2166"/>
    <w:rsid w:val="008D43E9"/>
    <w:rsid w:val="008E0377"/>
    <w:rsid w:val="008E07AE"/>
    <w:rsid w:val="008E3C0E"/>
    <w:rsid w:val="008E421A"/>
    <w:rsid w:val="008E476B"/>
    <w:rsid w:val="008E4A7D"/>
    <w:rsid w:val="008E76D7"/>
    <w:rsid w:val="008F0F63"/>
    <w:rsid w:val="008F127D"/>
    <w:rsid w:val="008F36C3"/>
    <w:rsid w:val="00912C5C"/>
    <w:rsid w:val="00922A60"/>
    <w:rsid w:val="0092634D"/>
    <w:rsid w:val="0092741C"/>
    <w:rsid w:val="00927C63"/>
    <w:rsid w:val="00932F50"/>
    <w:rsid w:val="00935659"/>
    <w:rsid w:val="0094637B"/>
    <w:rsid w:val="009513D3"/>
    <w:rsid w:val="00952297"/>
    <w:rsid w:val="00955A78"/>
    <w:rsid w:val="00956FB7"/>
    <w:rsid w:val="00962269"/>
    <w:rsid w:val="00962296"/>
    <w:rsid w:val="009624AE"/>
    <w:rsid w:val="00974FE9"/>
    <w:rsid w:val="00983B86"/>
    <w:rsid w:val="00984D6C"/>
    <w:rsid w:val="009921B8"/>
    <w:rsid w:val="00994CB6"/>
    <w:rsid w:val="0099515C"/>
    <w:rsid w:val="009978D3"/>
    <w:rsid w:val="009A6621"/>
    <w:rsid w:val="009C4218"/>
    <w:rsid w:val="009C466E"/>
    <w:rsid w:val="009D347D"/>
    <w:rsid w:val="009D4984"/>
    <w:rsid w:val="009D6901"/>
    <w:rsid w:val="009E001D"/>
    <w:rsid w:val="009E39BB"/>
    <w:rsid w:val="009E46A5"/>
    <w:rsid w:val="009E5091"/>
    <w:rsid w:val="009F4E19"/>
    <w:rsid w:val="00A009B3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5F04"/>
    <w:rsid w:val="00A60D5E"/>
    <w:rsid w:val="00A60E11"/>
    <w:rsid w:val="00A637D7"/>
    <w:rsid w:val="00A63D35"/>
    <w:rsid w:val="00A641BB"/>
    <w:rsid w:val="00A73115"/>
    <w:rsid w:val="00A80A70"/>
    <w:rsid w:val="00A82500"/>
    <w:rsid w:val="00A9229C"/>
    <w:rsid w:val="00A9231C"/>
    <w:rsid w:val="00AA2532"/>
    <w:rsid w:val="00AA5BFB"/>
    <w:rsid w:val="00AA702D"/>
    <w:rsid w:val="00AB6EC1"/>
    <w:rsid w:val="00AC3017"/>
    <w:rsid w:val="00AC3A04"/>
    <w:rsid w:val="00AC3CC8"/>
    <w:rsid w:val="00AC47E8"/>
    <w:rsid w:val="00AC6629"/>
    <w:rsid w:val="00AD40DC"/>
    <w:rsid w:val="00AD5F74"/>
    <w:rsid w:val="00AE1F88"/>
    <w:rsid w:val="00AE20AD"/>
    <w:rsid w:val="00AE361F"/>
    <w:rsid w:val="00AE471A"/>
    <w:rsid w:val="00AE5370"/>
    <w:rsid w:val="00AF1A52"/>
    <w:rsid w:val="00B0508C"/>
    <w:rsid w:val="00B052A1"/>
    <w:rsid w:val="00B063D6"/>
    <w:rsid w:val="00B06870"/>
    <w:rsid w:val="00B06FE1"/>
    <w:rsid w:val="00B072E2"/>
    <w:rsid w:val="00B11D67"/>
    <w:rsid w:val="00B122D3"/>
    <w:rsid w:val="00B16DC8"/>
    <w:rsid w:val="00B247A9"/>
    <w:rsid w:val="00B268CC"/>
    <w:rsid w:val="00B30368"/>
    <w:rsid w:val="00B435B5"/>
    <w:rsid w:val="00B56337"/>
    <w:rsid w:val="00B565D8"/>
    <w:rsid w:val="00B5779A"/>
    <w:rsid w:val="00B57907"/>
    <w:rsid w:val="00B61488"/>
    <w:rsid w:val="00B63E8A"/>
    <w:rsid w:val="00B64D24"/>
    <w:rsid w:val="00B7147D"/>
    <w:rsid w:val="00B74CDD"/>
    <w:rsid w:val="00B75CFC"/>
    <w:rsid w:val="00B76AB4"/>
    <w:rsid w:val="00B813BB"/>
    <w:rsid w:val="00B82629"/>
    <w:rsid w:val="00B853F9"/>
    <w:rsid w:val="00B87125"/>
    <w:rsid w:val="00B92231"/>
    <w:rsid w:val="00B95C9D"/>
    <w:rsid w:val="00B97A47"/>
    <w:rsid w:val="00BA0A81"/>
    <w:rsid w:val="00BA164A"/>
    <w:rsid w:val="00BA2CE6"/>
    <w:rsid w:val="00BA6013"/>
    <w:rsid w:val="00BB018B"/>
    <w:rsid w:val="00BB4CAF"/>
    <w:rsid w:val="00BB66AD"/>
    <w:rsid w:val="00BC2EBF"/>
    <w:rsid w:val="00BC37E3"/>
    <w:rsid w:val="00BD1747"/>
    <w:rsid w:val="00BD1B3B"/>
    <w:rsid w:val="00BD2B06"/>
    <w:rsid w:val="00BD3B53"/>
    <w:rsid w:val="00BE0154"/>
    <w:rsid w:val="00BE158A"/>
    <w:rsid w:val="00BE2FFB"/>
    <w:rsid w:val="00BE7593"/>
    <w:rsid w:val="00BF65E4"/>
    <w:rsid w:val="00BF68C7"/>
    <w:rsid w:val="00C000B8"/>
    <w:rsid w:val="00C00194"/>
    <w:rsid w:val="00C04440"/>
    <w:rsid w:val="00C07773"/>
    <w:rsid w:val="00C14973"/>
    <w:rsid w:val="00C1643D"/>
    <w:rsid w:val="00C17406"/>
    <w:rsid w:val="00C261A9"/>
    <w:rsid w:val="00C31224"/>
    <w:rsid w:val="00C314BE"/>
    <w:rsid w:val="00C42793"/>
    <w:rsid w:val="00C446E0"/>
    <w:rsid w:val="00C46E6B"/>
    <w:rsid w:val="00C47362"/>
    <w:rsid w:val="00C601ED"/>
    <w:rsid w:val="00C7624A"/>
    <w:rsid w:val="00C8234D"/>
    <w:rsid w:val="00C94B95"/>
    <w:rsid w:val="00C96135"/>
    <w:rsid w:val="00CA4045"/>
    <w:rsid w:val="00CB5916"/>
    <w:rsid w:val="00CB735F"/>
    <w:rsid w:val="00CC0CDC"/>
    <w:rsid w:val="00CD06D9"/>
    <w:rsid w:val="00CD283F"/>
    <w:rsid w:val="00CD4CE6"/>
    <w:rsid w:val="00CD531A"/>
    <w:rsid w:val="00CD5D05"/>
    <w:rsid w:val="00CD6F4C"/>
    <w:rsid w:val="00CE461F"/>
    <w:rsid w:val="00CE57A2"/>
    <w:rsid w:val="00CE5A5C"/>
    <w:rsid w:val="00CF662A"/>
    <w:rsid w:val="00D10D56"/>
    <w:rsid w:val="00D23E94"/>
    <w:rsid w:val="00D31A22"/>
    <w:rsid w:val="00D31AB7"/>
    <w:rsid w:val="00D412BE"/>
    <w:rsid w:val="00D42728"/>
    <w:rsid w:val="00D43D2E"/>
    <w:rsid w:val="00D50D23"/>
    <w:rsid w:val="00D512BB"/>
    <w:rsid w:val="00D53571"/>
    <w:rsid w:val="00D657FA"/>
    <w:rsid w:val="00D672EF"/>
    <w:rsid w:val="00D7068F"/>
    <w:rsid w:val="00D729EE"/>
    <w:rsid w:val="00D73FD9"/>
    <w:rsid w:val="00D76DDC"/>
    <w:rsid w:val="00D77C1E"/>
    <w:rsid w:val="00D8261F"/>
    <w:rsid w:val="00D87431"/>
    <w:rsid w:val="00D937E6"/>
    <w:rsid w:val="00DA2FEB"/>
    <w:rsid w:val="00DA3B1A"/>
    <w:rsid w:val="00DB042D"/>
    <w:rsid w:val="00DB417D"/>
    <w:rsid w:val="00DB54EB"/>
    <w:rsid w:val="00DB7A63"/>
    <w:rsid w:val="00DC6078"/>
    <w:rsid w:val="00DC79AD"/>
    <w:rsid w:val="00DC79F8"/>
    <w:rsid w:val="00DD2075"/>
    <w:rsid w:val="00DD3309"/>
    <w:rsid w:val="00DD73B4"/>
    <w:rsid w:val="00DE01D4"/>
    <w:rsid w:val="00DE2D41"/>
    <w:rsid w:val="00DF2868"/>
    <w:rsid w:val="00DF429E"/>
    <w:rsid w:val="00DF747E"/>
    <w:rsid w:val="00DF7B22"/>
    <w:rsid w:val="00E322F5"/>
    <w:rsid w:val="00E3272E"/>
    <w:rsid w:val="00E46436"/>
    <w:rsid w:val="00E557A0"/>
    <w:rsid w:val="00E70676"/>
    <w:rsid w:val="00E8092B"/>
    <w:rsid w:val="00E8640C"/>
    <w:rsid w:val="00E87A9E"/>
    <w:rsid w:val="00E90DA6"/>
    <w:rsid w:val="00E92B11"/>
    <w:rsid w:val="00EA2F15"/>
    <w:rsid w:val="00EA3D5F"/>
    <w:rsid w:val="00EB1AF5"/>
    <w:rsid w:val="00EB715F"/>
    <w:rsid w:val="00EC3E86"/>
    <w:rsid w:val="00EF6435"/>
    <w:rsid w:val="00EF6496"/>
    <w:rsid w:val="00F0341A"/>
    <w:rsid w:val="00F10F6B"/>
    <w:rsid w:val="00F2365C"/>
    <w:rsid w:val="00F23697"/>
    <w:rsid w:val="00F31F4D"/>
    <w:rsid w:val="00F33CDF"/>
    <w:rsid w:val="00F33F8E"/>
    <w:rsid w:val="00F36BB7"/>
    <w:rsid w:val="00F40AF9"/>
    <w:rsid w:val="00F52F27"/>
    <w:rsid w:val="00F55334"/>
    <w:rsid w:val="00F563E3"/>
    <w:rsid w:val="00F57951"/>
    <w:rsid w:val="00F73101"/>
    <w:rsid w:val="00F743D2"/>
    <w:rsid w:val="00F75BEA"/>
    <w:rsid w:val="00F87EAA"/>
    <w:rsid w:val="00F9101C"/>
    <w:rsid w:val="00F92B25"/>
    <w:rsid w:val="00F92C21"/>
    <w:rsid w:val="00FA1BB8"/>
    <w:rsid w:val="00FA7DB4"/>
    <w:rsid w:val="00FB2EE9"/>
    <w:rsid w:val="00FB3809"/>
    <w:rsid w:val="00FB7797"/>
    <w:rsid w:val="00FC1C27"/>
    <w:rsid w:val="00FD4D5B"/>
    <w:rsid w:val="00FD5695"/>
    <w:rsid w:val="00FD6CAB"/>
    <w:rsid w:val="00FE3951"/>
    <w:rsid w:val="00FE62C4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872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30678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30678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204458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204458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418AB3" w:themeColor="accent1"/>
      </w:rPr>
      <w:tblPr/>
      <w:tcPr>
        <w:tcBorders>
          <w:top w:val="single" w:sz="18" w:space="0" w:color="418AB3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306785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2044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20445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306785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jc w:val="center"/>
    </w:pPr>
    <w:rPr>
      <w:i/>
      <w:iCs/>
      <w:color w:val="3067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30678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30678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5E5E5E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eastAsiaTheme="minorEastAsia"/>
      <w:i/>
      <w:iCs/>
      <w:color w:val="30678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2B2B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418AB3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418AB3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F59E0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9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2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0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9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84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anthem.com/forms/?cnslocale=en_US_o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medmutual.com/Members/Member-Forms.asp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aremark.com/portal/asset/paperclaim_std_eng.pdf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ontigohealth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ukacs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2023-10-17T17:40:00Z</dcterms:created>
  <dcterms:modified xsi:type="dcterms:W3CDTF">2023-10-18T18:36:00Z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